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F6D8C" w14:textId="77777777" w:rsidR="00B86F11" w:rsidRPr="00C73EBB" w:rsidRDefault="0046067F" w:rsidP="00B86F11">
      <w:pPr>
        <w:ind w:right="1179"/>
        <w:jc w:val="center"/>
        <w:rPr>
          <w:rFonts w:ascii="Book Antiqua" w:hAnsi="Book Antiqua"/>
          <w:b/>
          <w:color w:val="FF0000"/>
          <w:spacing w:val="80"/>
          <w:sz w:val="16"/>
          <w:szCs w:val="16"/>
        </w:rPr>
      </w:pPr>
      <w:r w:rsidRPr="00C73EBB">
        <w:rPr>
          <w:rFonts w:ascii="Book Antiqua" w:hAnsi="Book Antiqua"/>
          <w:b/>
          <w:noProof/>
          <w:color w:val="FF0000"/>
          <w:spacing w:val="80"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2A30DF8A" wp14:editId="2FFC7F82">
            <wp:simplePos x="0" y="0"/>
            <wp:positionH relativeFrom="margin">
              <wp:posOffset>4260215</wp:posOffset>
            </wp:positionH>
            <wp:positionV relativeFrom="margin">
              <wp:posOffset>-381635</wp:posOffset>
            </wp:positionV>
            <wp:extent cx="537210" cy="508635"/>
            <wp:effectExtent l="19050" t="0" r="0" b="0"/>
            <wp:wrapSquare wrapText="bothSides"/>
            <wp:docPr id="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50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CA77E3" w14:textId="77777777" w:rsidR="0046067F" w:rsidRPr="00E21E7F" w:rsidRDefault="00A83F49" w:rsidP="00C17635">
      <w:pPr>
        <w:spacing w:after="0"/>
        <w:ind w:left="708" w:right="1179" w:firstLine="708"/>
        <w:jc w:val="center"/>
        <w:rPr>
          <w:b/>
          <w:i/>
          <w:smallCaps/>
          <w:spacing w:val="80"/>
          <w:sz w:val="28"/>
          <w:szCs w:val="28"/>
        </w:rPr>
      </w:pPr>
      <w:r w:rsidRPr="00E21E7F">
        <w:rPr>
          <w:b/>
          <w:i/>
          <w:smallCaps/>
          <w:spacing w:val="80"/>
          <w:sz w:val="28"/>
          <w:szCs w:val="28"/>
        </w:rPr>
        <w:t>ISTITUTO</w:t>
      </w:r>
      <w:r w:rsidR="007A4FDD" w:rsidRPr="00E21E7F">
        <w:rPr>
          <w:b/>
          <w:i/>
          <w:smallCaps/>
          <w:spacing w:val="80"/>
          <w:sz w:val="28"/>
          <w:szCs w:val="28"/>
        </w:rPr>
        <w:t xml:space="preserve"> </w:t>
      </w:r>
      <w:r w:rsidRPr="00E21E7F">
        <w:rPr>
          <w:b/>
          <w:i/>
          <w:smallCaps/>
          <w:spacing w:val="80"/>
          <w:sz w:val="28"/>
          <w:szCs w:val="28"/>
        </w:rPr>
        <w:t>COMPRENSIVO</w:t>
      </w:r>
      <w:r w:rsidR="0046067F" w:rsidRPr="00E21E7F">
        <w:rPr>
          <w:b/>
          <w:i/>
          <w:smallCaps/>
          <w:spacing w:val="80"/>
          <w:sz w:val="28"/>
          <w:szCs w:val="28"/>
        </w:rPr>
        <w:t xml:space="preserve"> </w:t>
      </w:r>
      <w:r w:rsidR="007A4FDD" w:rsidRPr="00E21E7F">
        <w:rPr>
          <w:b/>
          <w:i/>
          <w:smallCaps/>
          <w:spacing w:val="80"/>
          <w:sz w:val="28"/>
          <w:szCs w:val="28"/>
        </w:rPr>
        <w:t>“</w:t>
      </w:r>
      <w:r w:rsidR="00943E27" w:rsidRPr="00E21E7F">
        <w:rPr>
          <w:b/>
          <w:i/>
          <w:smallCaps/>
          <w:spacing w:val="80"/>
          <w:sz w:val="28"/>
          <w:szCs w:val="28"/>
        </w:rPr>
        <w:t>PARISI-DE SANCTIS</w:t>
      </w:r>
      <w:r w:rsidR="0046067F" w:rsidRPr="00E21E7F">
        <w:rPr>
          <w:b/>
          <w:i/>
          <w:smallCaps/>
          <w:spacing w:val="80"/>
          <w:sz w:val="28"/>
          <w:szCs w:val="28"/>
        </w:rPr>
        <w:t>”</w:t>
      </w:r>
      <w:r w:rsidR="00C17635" w:rsidRPr="00E21E7F">
        <w:rPr>
          <w:b/>
          <w:i/>
          <w:smallCaps/>
          <w:spacing w:val="80"/>
          <w:sz w:val="28"/>
          <w:szCs w:val="28"/>
        </w:rPr>
        <w:t xml:space="preserve"> </w:t>
      </w:r>
      <w:r w:rsidRPr="00E21E7F">
        <w:rPr>
          <w:b/>
          <w:smallCaps/>
          <w:spacing w:val="80"/>
          <w:sz w:val="24"/>
          <w:szCs w:val="24"/>
        </w:rPr>
        <w:t xml:space="preserve">71121 </w:t>
      </w:r>
      <w:r w:rsidR="0046067F" w:rsidRPr="00E21E7F">
        <w:rPr>
          <w:b/>
          <w:smallCaps/>
          <w:spacing w:val="80"/>
          <w:sz w:val="24"/>
          <w:szCs w:val="24"/>
        </w:rPr>
        <w:t>FOGGIA</w:t>
      </w:r>
      <w:r w:rsidRPr="00E21E7F">
        <w:rPr>
          <w:b/>
          <w:smallCaps/>
          <w:spacing w:val="80"/>
          <w:sz w:val="24"/>
          <w:szCs w:val="24"/>
        </w:rPr>
        <w:t xml:space="preserve"> </w:t>
      </w:r>
      <w:r w:rsidRPr="00E21E7F">
        <w:rPr>
          <w:smallCaps/>
          <w:spacing w:val="80"/>
          <w:sz w:val="24"/>
          <w:szCs w:val="24"/>
        </w:rPr>
        <w:t>Via marchese de rosa 23-Tel/Fax617816</w:t>
      </w:r>
    </w:p>
    <w:p w14:paraId="5D662C1C" w14:textId="761FF9DB" w:rsidR="001B0F0E" w:rsidRPr="00E21E7F" w:rsidRDefault="00A2358B" w:rsidP="00DD31FD">
      <w:pPr>
        <w:jc w:val="center"/>
        <w:rPr>
          <w:b/>
          <w:sz w:val="52"/>
          <w:szCs w:val="32"/>
        </w:rPr>
      </w:pPr>
      <w:r w:rsidRPr="00E21E7F">
        <w:rPr>
          <w:b/>
          <w:sz w:val="52"/>
          <w:szCs w:val="32"/>
        </w:rPr>
        <w:t>AVVIS0 AI GENITORI</w:t>
      </w:r>
      <w:r w:rsidR="00B7056A" w:rsidRPr="00E21E7F">
        <w:rPr>
          <w:b/>
          <w:sz w:val="52"/>
          <w:szCs w:val="32"/>
        </w:rPr>
        <w:t xml:space="preserve"> A.S. 20</w:t>
      </w:r>
      <w:r w:rsidR="007A4FDD" w:rsidRPr="00E21E7F">
        <w:rPr>
          <w:b/>
          <w:sz w:val="52"/>
          <w:szCs w:val="32"/>
        </w:rPr>
        <w:t>2</w:t>
      </w:r>
      <w:r w:rsidR="00170D9A">
        <w:rPr>
          <w:b/>
          <w:sz w:val="52"/>
          <w:szCs w:val="32"/>
        </w:rPr>
        <w:t>4</w:t>
      </w:r>
      <w:r w:rsidR="007A4FDD" w:rsidRPr="00E21E7F">
        <w:rPr>
          <w:b/>
          <w:sz w:val="52"/>
          <w:szCs w:val="32"/>
        </w:rPr>
        <w:t>/2</w:t>
      </w:r>
      <w:r w:rsidR="00170D9A">
        <w:rPr>
          <w:b/>
          <w:sz w:val="52"/>
          <w:szCs w:val="32"/>
        </w:rPr>
        <w:t>5</w:t>
      </w:r>
    </w:p>
    <w:p w14:paraId="202B68F0" w14:textId="1E2E8A6C" w:rsidR="008159AD" w:rsidRPr="00E21E7F" w:rsidRDefault="00771EF3" w:rsidP="00A83F49">
      <w:pPr>
        <w:rPr>
          <w:sz w:val="20"/>
          <w:szCs w:val="20"/>
        </w:rPr>
      </w:pPr>
      <w:r w:rsidRPr="00E21E7F">
        <w:rPr>
          <w:sz w:val="20"/>
          <w:szCs w:val="20"/>
        </w:rPr>
        <w:t>Le lezioni, fino all’erogazione del servizio mensa, saranno svolte secondo i seguenti orari e ingressi:</w:t>
      </w:r>
    </w:p>
    <w:p w14:paraId="11E8D3AD" w14:textId="01A6A8FD" w:rsidR="00DD31FD" w:rsidRPr="00E21E7F" w:rsidRDefault="00DD31FD" w:rsidP="00A83F49">
      <w:pPr>
        <w:rPr>
          <w:b/>
          <w:sz w:val="20"/>
          <w:u w:val="single"/>
        </w:rPr>
      </w:pPr>
      <w:r w:rsidRPr="00E21E7F">
        <w:rPr>
          <w:b/>
          <w:sz w:val="20"/>
          <w:u w:val="single"/>
        </w:rPr>
        <w:t>SCUOLA DELL’INFANZIA</w:t>
      </w:r>
    </w:p>
    <w:p w14:paraId="2D144E76" w14:textId="77777777" w:rsidR="00771EF3" w:rsidRPr="00E21E7F" w:rsidRDefault="00771EF3" w:rsidP="00771EF3">
      <w:pPr>
        <w:jc w:val="center"/>
        <w:rPr>
          <w:b/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2126"/>
        <w:gridCol w:w="2126"/>
        <w:gridCol w:w="3255"/>
      </w:tblGrid>
      <w:tr w:rsidR="00592E19" w:rsidRPr="00592E19" w14:paraId="63FEBDB0" w14:textId="77777777" w:rsidTr="00721158">
        <w:trPr>
          <w:trHeight w:val="626"/>
          <w:jc w:val="center"/>
        </w:trPr>
        <w:tc>
          <w:tcPr>
            <w:tcW w:w="3823" w:type="dxa"/>
          </w:tcPr>
          <w:p w14:paraId="7F12C72D" w14:textId="74F8A8C2" w:rsidR="00771EF3" w:rsidRPr="00592E19" w:rsidRDefault="00771EF3" w:rsidP="00A86B9D">
            <w:pPr>
              <w:spacing w:after="0"/>
              <w:rPr>
                <w:rFonts w:cs="Calibri"/>
                <w:szCs w:val="20"/>
              </w:rPr>
            </w:pPr>
            <w:bookmarkStart w:id="0" w:name="_Hlk112753987"/>
            <w:r w:rsidRPr="00592E19">
              <w:rPr>
                <w:rFonts w:cs="Calibri"/>
                <w:szCs w:val="20"/>
              </w:rPr>
              <w:t xml:space="preserve"> Bambini di </w:t>
            </w:r>
            <w:r w:rsidR="00721158" w:rsidRPr="00592E19">
              <w:rPr>
                <w:rFonts w:cs="Calibri"/>
                <w:szCs w:val="20"/>
              </w:rPr>
              <w:t xml:space="preserve">3 – 4 – 5 </w:t>
            </w:r>
            <w:r w:rsidRPr="00592E19">
              <w:rPr>
                <w:rFonts w:cs="Calibri"/>
                <w:szCs w:val="20"/>
              </w:rPr>
              <w:t>anni delle sezioni</w:t>
            </w:r>
          </w:p>
          <w:p w14:paraId="1382763C" w14:textId="39DF56A5" w:rsidR="00771EF3" w:rsidRPr="00592E19" w:rsidRDefault="00771EF3" w:rsidP="00A86B9D">
            <w:pPr>
              <w:spacing w:after="0"/>
              <w:rPr>
                <w:rFonts w:cs="Calibri"/>
                <w:b/>
                <w:szCs w:val="20"/>
              </w:rPr>
            </w:pPr>
            <w:r w:rsidRPr="00592E19">
              <w:rPr>
                <w:rFonts w:cs="Calibri"/>
                <w:b/>
                <w:szCs w:val="20"/>
              </w:rPr>
              <w:t xml:space="preserve"> A</w:t>
            </w:r>
            <w:r w:rsidR="00E90A9B">
              <w:rPr>
                <w:rFonts w:cs="Calibri"/>
                <w:b/>
                <w:szCs w:val="20"/>
              </w:rPr>
              <w:t xml:space="preserve"> </w:t>
            </w:r>
            <w:r w:rsidRPr="00592E19">
              <w:rPr>
                <w:rFonts w:cs="Calibri"/>
                <w:b/>
                <w:szCs w:val="20"/>
              </w:rPr>
              <w:t>-</w:t>
            </w:r>
            <w:r w:rsidR="00E90A9B">
              <w:rPr>
                <w:rFonts w:cs="Calibri"/>
                <w:b/>
                <w:szCs w:val="20"/>
              </w:rPr>
              <w:t xml:space="preserve"> </w:t>
            </w:r>
            <w:r w:rsidRPr="00592E19">
              <w:rPr>
                <w:rFonts w:cs="Calibri"/>
                <w:b/>
                <w:szCs w:val="20"/>
              </w:rPr>
              <w:t>B</w:t>
            </w:r>
          </w:p>
          <w:p w14:paraId="1943B3E5" w14:textId="77777777" w:rsidR="00721158" w:rsidRPr="00592E19" w:rsidRDefault="00721158" w:rsidP="00A86B9D">
            <w:pPr>
              <w:spacing w:after="0"/>
              <w:rPr>
                <w:rFonts w:cs="Calibri"/>
                <w:b/>
                <w:szCs w:val="20"/>
              </w:rPr>
            </w:pPr>
          </w:p>
          <w:p w14:paraId="0E70000A" w14:textId="2978C5A9" w:rsidR="00721158" w:rsidRPr="00592E19" w:rsidRDefault="00721158" w:rsidP="00A86B9D">
            <w:pPr>
              <w:spacing w:after="0"/>
              <w:rPr>
                <w:rFonts w:cs="Calibri"/>
                <w:b/>
                <w:szCs w:val="20"/>
              </w:rPr>
            </w:pPr>
          </w:p>
        </w:tc>
        <w:tc>
          <w:tcPr>
            <w:tcW w:w="2126" w:type="dxa"/>
          </w:tcPr>
          <w:p w14:paraId="79BE2851" w14:textId="77777777" w:rsidR="00771EF3" w:rsidRPr="00592E19" w:rsidRDefault="00771EF3" w:rsidP="00A86B9D">
            <w:pPr>
              <w:spacing w:after="0"/>
              <w:rPr>
                <w:rFonts w:cs="Calibri"/>
                <w:szCs w:val="20"/>
              </w:rPr>
            </w:pPr>
            <w:bookmarkStart w:id="1" w:name="_Hlk112754793"/>
            <w:r w:rsidRPr="00592E19">
              <w:rPr>
                <w:rFonts w:cs="Calibri"/>
                <w:szCs w:val="20"/>
              </w:rPr>
              <w:t xml:space="preserve">INGRESSO ORE  </w:t>
            </w:r>
            <w:r w:rsidRPr="00592E19">
              <w:rPr>
                <w:rFonts w:cs="Calibri"/>
                <w:b/>
                <w:szCs w:val="20"/>
              </w:rPr>
              <w:t>8,15</w:t>
            </w:r>
            <w:bookmarkEnd w:id="1"/>
          </w:p>
        </w:tc>
        <w:tc>
          <w:tcPr>
            <w:tcW w:w="2126" w:type="dxa"/>
          </w:tcPr>
          <w:p w14:paraId="0F1D9D78" w14:textId="0B00B1EC" w:rsidR="00771EF3" w:rsidRPr="00592E19" w:rsidRDefault="00771EF3" w:rsidP="00A86B9D">
            <w:pPr>
              <w:spacing w:after="0"/>
              <w:rPr>
                <w:rFonts w:cs="Calibri"/>
                <w:szCs w:val="20"/>
              </w:rPr>
            </w:pPr>
            <w:r w:rsidRPr="00592E19">
              <w:rPr>
                <w:rFonts w:cs="Calibri"/>
                <w:szCs w:val="20"/>
              </w:rPr>
              <w:t xml:space="preserve">USCITA ORE </w:t>
            </w:r>
            <w:r w:rsidR="000906E4" w:rsidRPr="00592E19">
              <w:rPr>
                <w:rFonts w:cs="Calibri"/>
                <w:b/>
                <w:szCs w:val="20"/>
              </w:rPr>
              <w:t>13.15</w:t>
            </w:r>
          </w:p>
        </w:tc>
        <w:tc>
          <w:tcPr>
            <w:tcW w:w="3255" w:type="dxa"/>
          </w:tcPr>
          <w:p w14:paraId="7E2EC9C0" w14:textId="77777777" w:rsidR="00771EF3" w:rsidRPr="00592E19" w:rsidRDefault="00771EF3" w:rsidP="00A86B9D">
            <w:pPr>
              <w:spacing w:after="0"/>
              <w:rPr>
                <w:rFonts w:cs="Calibri"/>
                <w:szCs w:val="20"/>
              </w:rPr>
            </w:pPr>
            <w:r w:rsidRPr="00592E19">
              <w:rPr>
                <w:rFonts w:cs="Calibri"/>
                <w:szCs w:val="20"/>
              </w:rPr>
              <w:t>Cortile (angolo VIA M. DE ROSA)</w:t>
            </w:r>
          </w:p>
        </w:tc>
      </w:tr>
      <w:tr w:rsidR="00592E19" w:rsidRPr="00592E19" w14:paraId="4CD2C49F" w14:textId="77777777" w:rsidTr="00721158">
        <w:trPr>
          <w:trHeight w:val="564"/>
          <w:jc w:val="center"/>
        </w:trPr>
        <w:tc>
          <w:tcPr>
            <w:tcW w:w="3823" w:type="dxa"/>
          </w:tcPr>
          <w:p w14:paraId="3EBFFB5A" w14:textId="405821E0" w:rsidR="00771EF3" w:rsidRPr="00592E19" w:rsidRDefault="00771EF3" w:rsidP="00A86B9D">
            <w:pPr>
              <w:spacing w:after="0"/>
              <w:rPr>
                <w:rFonts w:cs="Calibri"/>
                <w:szCs w:val="20"/>
              </w:rPr>
            </w:pPr>
            <w:r w:rsidRPr="00592E19">
              <w:rPr>
                <w:rFonts w:cs="Calibri"/>
                <w:szCs w:val="20"/>
              </w:rPr>
              <w:t>Bambini di</w:t>
            </w:r>
            <w:r w:rsidR="00721158" w:rsidRPr="00592E19">
              <w:rPr>
                <w:rFonts w:cs="Calibri"/>
                <w:szCs w:val="20"/>
              </w:rPr>
              <w:t xml:space="preserve"> 3 – 4 – 5   </w:t>
            </w:r>
            <w:r w:rsidRPr="00592E19">
              <w:rPr>
                <w:rFonts w:cs="Calibri"/>
                <w:szCs w:val="20"/>
              </w:rPr>
              <w:t>anni delle sezioni</w:t>
            </w:r>
          </w:p>
          <w:p w14:paraId="55AEAEE7" w14:textId="2C2AE4B0" w:rsidR="00771EF3" w:rsidRPr="00592E19" w:rsidRDefault="000906E4" w:rsidP="00A86B9D">
            <w:pPr>
              <w:spacing w:after="0"/>
              <w:rPr>
                <w:rFonts w:cs="Calibri"/>
                <w:b/>
                <w:szCs w:val="20"/>
              </w:rPr>
            </w:pPr>
            <w:r w:rsidRPr="00592E19">
              <w:rPr>
                <w:rFonts w:cs="Calibri"/>
                <w:b/>
                <w:szCs w:val="20"/>
              </w:rPr>
              <w:t>C</w:t>
            </w:r>
            <w:r w:rsidR="00E90A9B">
              <w:rPr>
                <w:rFonts w:cs="Calibri"/>
                <w:b/>
                <w:szCs w:val="20"/>
              </w:rPr>
              <w:t xml:space="preserve"> </w:t>
            </w:r>
            <w:r w:rsidRPr="00592E19">
              <w:rPr>
                <w:rFonts w:cs="Calibri"/>
                <w:b/>
                <w:szCs w:val="20"/>
              </w:rPr>
              <w:t>-</w:t>
            </w:r>
            <w:r w:rsidR="00E90A9B">
              <w:rPr>
                <w:rFonts w:cs="Calibri"/>
                <w:b/>
                <w:szCs w:val="20"/>
              </w:rPr>
              <w:t xml:space="preserve"> </w:t>
            </w:r>
            <w:r w:rsidR="00592E19" w:rsidRPr="00592E19">
              <w:rPr>
                <w:rFonts w:cs="Calibri"/>
                <w:b/>
                <w:szCs w:val="20"/>
              </w:rPr>
              <w:t>D</w:t>
            </w:r>
            <w:r w:rsidR="00E90A9B">
              <w:rPr>
                <w:rFonts w:cs="Calibri"/>
                <w:b/>
                <w:szCs w:val="20"/>
              </w:rPr>
              <w:t xml:space="preserve"> </w:t>
            </w:r>
            <w:r w:rsidR="00771EF3" w:rsidRPr="00592E19">
              <w:rPr>
                <w:rFonts w:cs="Calibri"/>
                <w:b/>
                <w:szCs w:val="20"/>
              </w:rPr>
              <w:t>-</w:t>
            </w:r>
            <w:r w:rsidR="00E90A9B">
              <w:rPr>
                <w:rFonts w:cs="Calibri"/>
                <w:b/>
                <w:szCs w:val="20"/>
              </w:rPr>
              <w:t xml:space="preserve"> </w:t>
            </w:r>
            <w:r w:rsidR="00150AC6">
              <w:rPr>
                <w:rFonts w:cs="Calibri"/>
                <w:b/>
                <w:szCs w:val="20"/>
              </w:rPr>
              <w:t xml:space="preserve">E </w:t>
            </w:r>
            <w:r w:rsidR="00E90A9B">
              <w:rPr>
                <w:rFonts w:cs="Calibri"/>
                <w:b/>
                <w:szCs w:val="20"/>
              </w:rPr>
              <w:t xml:space="preserve">- </w:t>
            </w:r>
            <w:r w:rsidR="00771EF3" w:rsidRPr="00592E19">
              <w:rPr>
                <w:rFonts w:cs="Calibri"/>
                <w:b/>
                <w:szCs w:val="20"/>
              </w:rPr>
              <w:t>F</w:t>
            </w:r>
          </w:p>
          <w:p w14:paraId="58462112" w14:textId="77777777" w:rsidR="00721158" w:rsidRPr="00592E19" w:rsidRDefault="00721158" w:rsidP="00A86B9D">
            <w:pPr>
              <w:spacing w:after="0"/>
              <w:rPr>
                <w:rFonts w:cs="Calibri"/>
                <w:b/>
                <w:szCs w:val="20"/>
              </w:rPr>
            </w:pPr>
          </w:p>
          <w:p w14:paraId="661A938B" w14:textId="55592751" w:rsidR="00721158" w:rsidRPr="00592E19" w:rsidRDefault="00721158" w:rsidP="00A86B9D">
            <w:pPr>
              <w:spacing w:after="0"/>
              <w:rPr>
                <w:rFonts w:cs="Calibri"/>
                <w:b/>
                <w:szCs w:val="20"/>
              </w:rPr>
            </w:pPr>
          </w:p>
        </w:tc>
        <w:tc>
          <w:tcPr>
            <w:tcW w:w="2126" w:type="dxa"/>
          </w:tcPr>
          <w:p w14:paraId="249B3242" w14:textId="77777777" w:rsidR="00771EF3" w:rsidRPr="00592E19" w:rsidRDefault="00771EF3" w:rsidP="00A86B9D">
            <w:pPr>
              <w:spacing w:after="0"/>
              <w:rPr>
                <w:rFonts w:cs="Calibri"/>
                <w:szCs w:val="20"/>
              </w:rPr>
            </w:pPr>
            <w:r w:rsidRPr="00592E19">
              <w:rPr>
                <w:rFonts w:cs="Calibri"/>
                <w:szCs w:val="20"/>
              </w:rPr>
              <w:t xml:space="preserve"> INGRESSO ORE </w:t>
            </w:r>
            <w:r w:rsidRPr="00592E19">
              <w:rPr>
                <w:rFonts w:cs="Calibri"/>
                <w:b/>
                <w:szCs w:val="20"/>
              </w:rPr>
              <w:t>8.15</w:t>
            </w:r>
          </w:p>
        </w:tc>
        <w:tc>
          <w:tcPr>
            <w:tcW w:w="2126" w:type="dxa"/>
          </w:tcPr>
          <w:p w14:paraId="70E3E3FE" w14:textId="23F37063" w:rsidR="00771EF3" w:rsidRPr="00592E19" w:rsidRDefault="00771EF3" w:rsidP="00A86B9D">
            <w:pPr>
              <w:spacing w:after="0"/>
              <w:rPr>
                <w:rFonts w:cs="Calibri"/>
                <w:szCs w:val="20"/>
              </w:rPr>
            </w:pPr>
            <w:r w:rsidRPr="00592E19">
              <w:rPr>
                <w:rFonts w:cs="Calibri"/>
                <w:szCs w:val="20"/>
              </w:rPr>
              <w:t xml:space="preserve">USCITA ORE </w:t>
            </w:r>
            <w:r w:rsidR="000906E4" w:rsidRPr="00592E19">
              <w:rPr>
                <w:rFonts w:cs="Calibri"/>
                <w:b/>
                <w:szCs w:val="20"/>
              </w:rPr>
              <w:t>13.15</w:t>
            </w:r>
          </w:p>
        </w:tc>
        <w:tc>
          <w:tcPr>
            <w:tcW w:w="3255" w:type="dxa"/>
          </w:tcPr>
          <w:p w14:paraId="71AE7531" w14:textId="77777777" w:rsidR="00771EF3" w:rsidRPr="00592E19" w:rsidRDefault="00771EF3" w:rsidP="00A86B9D">
            <w:pPr>
              <w:spacing w:after="0"/>
              <w:rPr>
                <w:rFonts w:cs="Calibri"/>
                <w:szCs w:val="20"/>
              </w:rPr>
            </w:pPr>
            <w:r w:rsidRPr="00592E19">
              <w:rPr>
                <w:rFonts w:cs="Calibri"/>
                <w:szCs w:val="20"/>
              </w:rPr>
              <w:t>Cortile (angolo VIA PESTALOZZI)</w:t>
            </w:r>
          </w:p>
        </w:tc>
      </w:tr>
      <w:bookmarkEnd w:id="0"/>
    </w:tbl>
    <w:p w14:paraId="5A157173" w14:textId="77777777" w:rsidR="00771EF3" w:rsidRPr="00E21E7F" w:rsidRDefault="00771EF3" w:rsidP="00771EF3">
      <w:pPr>
        <w:spacing w:after="0"/>
        <w:rPr>
          <w:sz w:val="20"/>
          <w:szCs w:val="20"/>
        </w:rPr>
      </w:pPr>
    </w:p>
    <w:p w14:paraId="5A8B7870" w14:textId="1BF9D2B7" w:rsidR="00771EF3" w:rsidRPr="00E21E7F" w:rsidRDefault="00771EF3" w:rsidP="00771EF3">
      <w:pPr>
        <w:spacing w:after="0"/>
        <w:rPr>
          <w:sz w:val="20"/>
          <w:szCs w:val="20"/>
        </w:rPr>
      </w:pPr>
      <w:r w:rsidRPr="00E21E7F">
        <w:rPr>
          <w:sz w:val="20"/>
          <w:szCs w:val="20"/>
        </w:rPr>
        <w:t>TUTTI I BAMBINI SARANNO ACCOMPAGNATI DAI GENITORI ALL’INGRESSO RELATIVO ALLA SEZIONE DI APPARTENENZA. SARANNO PRELEVATI DALLE PROPRIE INSEGNANTI E GUIDATI NELLE RISPETTIVE SEZIONI.</w:t>
      </w:r>
    </w:p>
    <w:p w14:paraId="339834E8" w14:textId="77777777" w:rsidR="00771EF3" w:rsidRPr="00E21E7F" w:rsidRDefault="00771EF3" w:rsidP="00771EF3">
      <w:pPr>
        <w:spacing w:after="0"/>
        <w:rPr>
          <w:sz w:val="20"/>
          <w:szCs w:val="20"/>
        </w:rPr>
      </w:pPr>
      <w:r w:rsidRPr="00E21E7F">
        <w:rPr>
          <w:sz w:val="20"/>
          <w:szCs w:val="20"/>
        </w:rPr>
        <w:t>ALL’USCITA LE INSEGNANTI ACCOMPAGNERANNO I BAMBINI ALLE RELATIVE USCITE DOVE LI ATTENDERANNO I GENITORI.</w:t>
      </w:r>
    </w:p>
    <w:p w14:paraId="6DA09DC0" w14:textId="06B441BA" w:rsidR="00771EF3" w:rsidRPr="00E21E7F" w:rsidRDefault="00771EF3" w:rsidP="00721158">
      <w:pPr>
        <w:spacing w:after="0"/>
        <w:rPr>
          <w:sz w:val="20"/>
          <w:szCs w:val="20"/>
        </w:rPr>
      </w:pPr>
      <w:r w:rsidRPr="00E21E7F">
        <w:rPr>
          <w:sz w:val="20"/>
          <w:szCs w:val="20"/>
        </w:rPr>
        <w:t>PER I BAMBINI DI 3 ANNI, QUALORA SI RITENGA NECESSARIO, SARA’ ADOTTATA LA FLESSIBILITA’ ORARIA</w:t>
      </w:r>
      <w:r w:rsidR="00721158" w:rsidRPr="00E21E7F">
        <w:rPr>
          <w:sz w:val="20"/>
          <w:szCs w:val="20"/>
        </w:rPr>
        <w:t xml:space="preserve"> </w:t>
      </w:r>
      <w:r w:rsidRPr="00E21E7F">
        <w:rPr>
          <w:sz w:val="20"/>
          <w:szCs w:val="20"/>
        </w:rPr>
        <w:t>PER LA DURATA DI UN MESE CIRCA. CON L’USCITA ANTICIPATA ALLE ORE 11.15</w:t>
      </w:r>
    </w:p>
    <w:p w14:paraId="05FEEAC3" w14:textId="77777777" w:rsidR="001921E3" w:rsidRPr="00E21E7F" w:rsidRDefault="001921E3" w:rsidP="00721158">
      <w:pPr>
        <w:spacing w:after="0"/>
        <w:rPr>
          <w:sz w:val="20"/>
          <w:szCs w:val="20"/>
        </w:rPr>
      </w:pPr>
    </w:p>
    <w:p w14:paraId="540B3A93" w14:textId="77777777" w:rsidR="001921E3" w:rsidRPr="00286D1D" w:rsidRDefault="001921E3" w:rsidP="00A83F49">
      <w:pPr>
        <w:rPr>
          <w:bCs/>
          <w:sz w:val="20"/>
          <w:u w:val="single"/>
        </w:rPr>
      </w:pPr>
    </w:p>
    <w:p w14:paraId="607D4243" w14:textId="4C4A28C7" w:rsidR="00771EF3" w:rsidRPr="00286D1D" w:rsidRDefault="008159AD" w:rsidP="00A83F49">
      <w:pPr>
        <w:rPr>
          <w:bCs/>
          <w:sz w:val="20"/>
          <w:u w:val="single"/>
        </w:rPr>
      </w:pPr>
      <w:bookmarkStart w:id="2" w:name="_Hlk174433631"/>
      <w:r w:rsidRPr="00286D1D">
        <w:rPr>
          <w:bCs/>
          <w:sz w:val="20"/>
          <w:u w:val="single"/>
        </w:rPr>
        <w:t xml:space="preserve"> </w:t>
      </w:r>
      <w:r w:rsidR="001921E3" w:rsidRPr="00286D1D">
        <w:rPr>
          <w:bCs/>
          <w:sz w:val="20"/>
          <w:u w:val="single"/>
        </w:rPr>
        <w:t xml:space="preserve">N.B. Con l’erogazione della mensa, le sezioni A e B osserveranno il seguente orario: </w:t>
      </w:r>
      <w:r w:rsidR="001921E3" w:rsidRPr="00286D1D">
        <w:rPr>
          <w:rFonts w:cs="Calibri"/>
          <w:bCs/>
          <w:szCs w:val="20"/>
          <w:u w:val="single"/>
        </w:rPr>
        <w:t>INGRESSO ORE  8,15 e USCITA ORE 16.15 Cortile (angolo VIA M. DE ROSA)</w:t>
      </w:r>
    </w:p>
    <w:bookmarkEnd w:id="2"/>
    <w:p w14:paraId="15508300" w14:textId="2BC96CBB" w:rsidR="00DC361F" w:rsidRPr="00E21E7F" w:rsidRDefault="00DC361F" w:rsidP="00771EF3">
      <w:pPr>
        <w:spacing w:after="0"/>
        <w:rPr>
          <w:sz w:val="20"/>
        </w:rPr>
      </w:pPr>
      <w:r w:rsidRPr="00E21E7F">
        <w:rPr>
          <w:b/>
          <w:sz w:val="20"/>
        </w:rPr>
        <w:tab/>
      </w:r>
      <w:r w:rsidRPr="00E21E7F">
        <w:rPr>
          <w:b/>
          <w:sz w:val="20"/>
        </w:rPr>
        <w:tab/>
      </w:r>
    </w:p>
    <w:p w14:paraId="29644AE4" w14:textId="1F80FC1B" w:rsidR="008159AD" w:rsidRPr="00E21E7F" w:rsidRDefault="008159AD" w:rsidP="000906E4">
      <w:pPr>
        <w:spacing w:line="360" w:lineRule="auto"/>
        <w:rPr>
          <w:b/>
          <w:sz w:val="24"/>
          <w:szCs w:val="28"/>
          <w:u w:val="single"/>
        </w:rPr>
      </w:pPr>
    </w:p>
    <w:p w14:paraId="457DD07E" w14:textId="77777777" w:rsidR="001921E3" w:rsidRPr="00E21E7F" w:rsidRDefault="001921E3" w:rsidP="000906E4">
      <w:pPr>
        <w:spacing w:line="360" w:lineRule="auto"/>
        <w:rPr>
          <w:b/>
          <w:sz w:val="24"/>
          <w:szCs w:val="28"/>
          <w:u w:val="single"/>
        </w:rPr>
      </w:pPr>
    </w:p>
    <w:p w14:paraId="2F590845" w14:textId="1B265A56" w:rsidR="00FE227D" w:rsidRPr="00E21E7F" w:rsidRDefault="00DD31FD" w:rsidP="000906E4">
      <w:pPr>
        <w:spacing w:line="360" w:lineRule="auto"/>
        <w:rPr>
          <w:b/>
          <w:sz w:val="24"/>
          <w:szCs w:val="28"/>
          <w:u w:val="single"/>
        </w:rPr>
      </w:pPr>
      <w:r w:rsidRPr="00E21E7F">
        <w:rPr>
          <w:b/>
          <w:sz w:val="24"/>
          <w:szCs w:val="28"/>
          <w:u w:val="single"/>
        </w:rPr>
        <w:t>SCUOLA PRIMARIA</w:t>
      </w:r>
    </w:p>
    <w:p w14:paraId="427DDE81" w14:textId="22930DA2" w:rsidR="00DD31FD" w:rsidRPr="00E21E7F" w:rsidRDefault="0021244B" w:rsidP="000906E4">
      <w:pPr>
        <w:spacing w:after="0" w:line="360" w:lineRule="auto"/>
        <w:rPr>
          <w:b/>
          <w:szCs w:val="24"/>
        </w:rPr>
      </w:pPr>
      <w:r w:rsidRPr="00E21E7F">
        <w:rPr>
          <w:b/>
          <w:szCs w:val="24"/>
        </w:rPr>
        <w:t xml:space="preserve">CLASSI </w:t>
      </w:r>
      <w:r w:rsidR="00170D9A">
        <w:rPr>
          <w:b/>
          <w:szCs w:val="24"/>
        </w:rPr>
        <w:t>1</w:t>
      </w:r>
      <w:r w:rsidR="00170D9A" w:rsidRPr="00E21E7F">
        <w:rPr>
          <w:b/>
          <w:szCs w:val="24"/>
        </w:rPr>
        <w:t xml:space="preserve">^C - </w:t>
      </w:r>
      <w:r w:rsidR="00170D9A">
        <w:rPr>
          <w:b/>
          <w:szCs w:val="24"/>
        </w:rPr>
        <w:t>2</w:t>
      </w:r>
      <w:r w:rsidR="00170D9A" w:rsidRPr="00E21E7F">
        <w:rPr>
          <w:b/>
          <w:szCs w:val="24"/>
        </w:rPr>
        <w:t xml:space="preserve">^A - </w:t>
      </w:r>
      <w:r w:rsidR="00170D9A">
        <w:rPr>
          <w:b/>
          <w:szCs w:val="24"/>
        </w:rPr>
        <w:t>2</w:t>
      </w:r>
      <w:r w:rsidR="00170D9A" w:rsidRPr="00E21E7F">
        <w:rPr>
          <w:b/>
          <w:szCs w:val="24"/>
        </w:rPr>
        <w:t xml:space="preserve">^B- </w:t>
      </w:r>
      <w:r w:rsidR="00170D9A">
        <w:rPr>
          <w:b/>
          <w:szCs w:val="24"/>
        </w:rPr>
        <w:t>3</w:t>
      </w:r>
      <w:r w:rsidR="00170D9A" w:rsidRPr="00E21E7F">
        <w:rPr>
          <w:b/>
          <w:szCs w:val="24"/>
        </w:rPr>
        <w:t xml:space="preserve">^A - </w:t>
      </w:r>
      <w:r w:rsidR="00170D9A">
        <w:rPr>
          <w:b/>
          <w:szCs w:val="24"/>
        </w:rPr>
        <w:t>3</w:t>
      </w:r>
      <w:r w:rsidR="00170D9A" w:rsidRPr="00E21E7F">
        <w:rPr>
          <w:b/>
          <w:szCs w:val="24"/>
        </w:rPr>
        <w:t>^B</w:t>
      </w:r>
      <w:r w:rsidR="00170D9A">
        <w:rPr>
          <w:b/>
          <w:szCs w:val="24"/>
        </w:rPr>
        <w:t xml:space="preserve"> - 4</w:t>
      </w:r>
      <w:r w:rsidR="003F54F1" w:rsidRPr="00E21E7F">
        <w:rPr>
          <w:b/>
          <w:szCs w:val="24"/>
        </w:rPr>
        <w:t xml:space="preserve">^C - </w:t>
      </w:r>
      <w:r w:rsidR="00170D9A">
        <w:rPr>
          <w:b/>
          <w:szCs w:val="24"/>
        </w:rPr>
        <w:t>5</w:t>
      </w:r>
      <w:r w:rsidR="003F54F1" w:rsidRPr="00E21E7F">
        <w:rPr>
          <w:b/>
          <w:szCs w:val="24"/>
        </w:rPr>
        <w:t xml:space="preserve">^D </w:t>
      </w:r>
      <w:r w:rsidR="001B0F0E" w:rsidRPr="00E21E7F">
        <w:rPr>
          <w:b/>
          <w:szCs w:val="24"/>
        </w:rPr>
        <w:tab/>
      </w:r>
      <w:r w:rsidR="001B0F0E" w:rsidRPr="00E21E7F">
        <w:rPr>
          <w:b/>
          <w:szCs w:val="24"/>
        </w:rPr>
        <w:tab/>
      </w:r>
      <w:r w:rsidR="00170D9A">
        <w:rPr>
          <w:b/>
          <w:szCs w:val="24"/>
        </w:rPr>
        <w:tab/>
      </w:r>
      <w:r w:rsidRPr="00E21E7F">
        <w:rPr>
          <w:szCs w:val="24"/>
        </w:rPr>
        <w:t xml:space="preserve">INGRESSO ORE </w:t>
      </w:r>
      <w:r w:rsidR="00E01C38" w:rsidRPr="00E21E7F">
        <w:rPr>
          <w:b/>
          <w:szCs w:val="24"/>
        </w:rPr>
        <w:t>8.</w:t>
      </w:r>
      <w:r w:rsidR="003F54F1" w:rsidRPr="00E21E7F">
        <w:rPr>
          <w:b/>
          <w:szCs w:val="24"/>
        </w:rPr>
        <w:t>30</w:t>
      </w:r>
      <w:r w:rsidR="00A762B1" w:rsidRPr="00E21E7F">
        <w:rPr>
          <w:szCs w:val="24"/>
        </w:rPr>
        <w:t xml:space="preserve"> </w:t>
      </w:r>
      <w:r w:rsidR="003A23E9" w:rsidRPr="00E21E7F">
        <w:rPr>
          <w:szCs w:val="24"/>
        </w:rPr>
        <w:t>- USCITA</w:t>
      </w:r>
      <w:r w:rsidRPr="00E21E7F">
        <w:rPr>
          <w:szCs w:val="24"/>
        </w:rPr>
        <w:t xml:space="preserve"> ORE </w:t>
      </w:r>
      <w:r w:rsidR="003F54F1" w:rsidRPr="00E21E7F">
        <w:rPr>
          <w:b/>
          <w:szCs w:val="24"/>
        </w:rPr>
        <w:t>13.00</w:t>
      </w:r>
      <w:r w:rsidRPr="00E21E7F">
        <w:rPr>
          <w:b/>
          <w:szCs w:val="24"/>
        </w:rPr>
        <w:t xml:space="preserve"> </w:t>
      </w:r>
      <w:r w:rsidRPr="00E21E7F">
        <w:rPr>
          <w:b/>
          <w:i/>
          <w:szCs w:val="24"/>
        </w:rPr>
        <w:t xml:space="preserve">  </w:t>
      </w:r>
      <w:r w:rsidR="00D069D7" w:rsidRPr="00E21E7F">
        <w:rPr>
          <w:b/>
          <w:szCs w:val="24"/>
        </w:rPr>
        <w:t>Portone V</w:t>
      </w:r>
      <w:r w:rsidRPr="00E21E7F">
        <w:rPr>
          <w:b/>
          <w:szCs w:val="24"/>
        </w:rPr>
        <w:t>ia MATTEOTTI</w:t>
      </w:r>
      <w:r w:rsidR="00A2358B" w:rsidRPr="00E21E7F">
        <w:rPr>
          <w:b/>
          <w:szCs w:val="24"/>
        </w:rPr>
        <w:t xml:space="preserve"> (lato </w:t>
      </w:r>
      <w:r w:rsidR="00C17635" w:rsidRPr="00E21E7F">
        <w:rPr>
          <w:b/>
          <w:szCs w:val="24"/>
        </w:rPr>
        <w:t>ex Gioventù Italiana)</w:t>
      </w:r>
    </w:p>
    <w:p w14:paraId="2BFA8FB8" w14:textId="77777777" w:rsidR="00FE227D" w:rsidRPr="00E21E7F" w:rsidRDefault="00FE227D" w:rsidP="000906E4">
      <w:pPr>
        <w:spacing w:after="0" w:line="360" w:lineRule="auto"/>
        <w:rPr>
          <w:b/>
          <w:szCs w:val="24"/>
        </w:rPr>
      </w:pPr>
    </w:p>
    <w:p w14:paraId="71CDCDBB" w14:textId="54A087E2" w:rsidR="00242DC8" w:rsidRPr="00E21E7F" w:rsidRDefault="00242DC8" w:rsidP="000906E4">
      <w:pPr>
        <w:spacing w:after="0" w:line="360" w:lineRule="auto"/>
        <w:rPr>
          <w:b/>
          <w:szCs w:val="24"/>
        </w:rPr>
      </w:pPr>
      <w:r w:rsidRPr="00E21E7F">
        <w:rPr>
          <w:b/>
          <w:szCs w:val="24"/>
        </w:rPr>
        <w:t>CLASSI</w:t>
      </w:r>
      <w:r w:rsidR="00170D9A">
        <w:rPr>
          <w:b/>
          <w:szCs w:val="24"/>
        </w:rPr>
        <w:t xml:space="preserve"> 2</w:t>
      </w:r>
      <w:r w:rsidR="00170D9A" w:rsidRPr="00E21E7F">
        <w:rPr>
          <w:b/>
          <w:szCs w:val="24"/>
        </w:rPr>
        <w:t xml:space="preserve">^C - </w:t>
      </w:r>
      <w:r w:rsidR="00170D9A">
        <w:rPr>
          <w:b/>
          <w:szCs w:val="24"/>
        </w:rPr>
        <w:t>2</w:t>
      </w:r>
      <w:r w:rsidR="00170D9A" w:rsidRPr="00E21E7F">
        <w:rPr>
          <w:b/>
          <w:szCs w:val="24"/>
        </w:rPr>
        <w:t>^D</w:t>
      </w:r>
      <w:r w:rsidR="00170D9A">
        <w:rPr>
          <w:b/>
          <w:szCs w:val="24"/>
        </w:rPr>
        <w:t xml:space="preserve"> - 3</w:t>
      </w:r>
      <w:r w:rsidR="00FE227D" w:rsidRPr="00E21E7F">
        <w:rPr>
          <w:b/>
          <w:szCs w:val="24"/>
        </w:rPr>
        <w:t xml:space="preserve">^C - </w:t>
      </w:r>
      <w:r w:rsidR="00170D9A">
        <w:rPr>
          <w:b/>
          <w:szCs w:val="24"/>
        </w:rPr>
        <w:t>4</w:t>
      </w:r>
      <w:r w:rsidRPr="00E21E7F">
        <w:rPr>
          <w:b/>
          <w:szCs w:val="24"/>
        </w:rPr>
        <w:t>^A</w:t>
      </w:r>
      <w:r w:rsidR="003F54F1" w:rsidRPr="00E21E7F">
        <w:rPr>
          <w:b/>
          <w:szCs w:val="24"/>
        </w:rPr>
        <w:t xml:space="preserve"> </w:t>
      </w:r>
      <w:r w:rsidRPr="00E21E7F">
        <w:rPr>
          <w:b/>
          <w:szCs w:val="24"/>
        </w:rPr>
        <w:t>-</w:t>
      </w:r>
      <w:r w:rsidR="003F54F1" w:rsidRPr="00E21E7F">
        <w:rPr>
          <w:b/>
          <w:szCs w:val="24"/>
        </w:rPr>
        <w:t xml:space="preserve"> </w:t>
      </w:r>
      <w:r w:rsidR="00170D9A">
        <w:rPr>
          <w:b/>
          <w:szCs w:val="24"/>
        </w:rPr>
        <w:t>4</w:t>
      </w:r>
      <w:r w:rsidRPr="00E21E7F">
        <w:rPr>
          <w:b/>
          <w:szCs w:val="24"/>
        </w:rPr>
        <w:t>^B</w:t>
      </w:r>
      <w:r w:rsidR="003F54F1" w:rsidRPr="00E21E7F">
        <w:rPr>
          <w:b/>
          <w:szCs w:val="24"/>
        </w:rPr>
        <w:t xml:space="preserve"> - </w:t>
      </w:r>
      <w:r w:rsidR="00170D9A">
        <w:rPr>
          <w:b/>
          <w:szCs w:val="24"/>
        </w:rPr>
        <w:t>5</w:t>
      </w:r>
      <w:r w:rsidRPr="00E21E7F">
        <w:rPr>
          <w:b/>
          <w:szCs w:val="24"/>
        </w:rPr>
        <w:t>^A</w:t>
      </w:r>
      <w:r w:rsidR="003F54F1" w:rsidRPr="00E21E7F">
        <w:rPr>
          <w:b/>
          <w:szCs w:val="24"/>
        </w:rPr>
        <w:t xml:space="preserve"> </w:t>
      </w:r>
      <w:r w:rsidR="0028333D" w:rsidRPr="00E21E7F">
        <w:rPr>
          <w:b/>
          <w:szCs w:val="24"/>
        </w:rPr>
        <w:t>-</w:t>
      </w:r>
      <w:r w:rsidR="003F54F1" w:rsidRPr="00E21E7F">
        <w:rPr>
          <w:b/>
          <w:szCs w:val="24"/>
        </w:rPr>
        <w:t xml:space="preserve"> </w:t>
      </w:r>
      <w:r w:rsidR="00170D9A">
        <w:rPr>
          <w:b/>
          <w:szCs w:val="24"/>
        </w:rPr>
        <w:t>5</w:t>
      </w:r>
      <w:r w:rsidR="0028333D" w:rsidRPr="00E21E7F">
        <w:rPr>
          <w:b/>
          <w:szCs w:val="24"/>
        </w:rPr>
        <w:t>^B</w:t>
      </w:r>
      <w:r w:rsidR="003F54F1" w:rsidRPr="00E21E7F">
        <w:rPr>
          <w:b/>
          <w:szCs w:val="24"/>
        </w:rPr>
        <w:t xml:space="preserve"> - </w:t>
      </w:r>
      <w:r w:rsidR="00170D9A">
        <w:rPr>
          <w:b/>
          <w:szCs w:val="24"/>
        </w:rPr>
        <w:t>5</w:t>
      </w:r>
      <w:r w:rsidR="003F54F1" w:rsidRPr="00E21E7F">
        <w:rPr>
          <w:b/>
          <w:szCs w:val="24"/>
        </w:rPr>
        <w:t xml:space="preserve">^C </w:t>
      </w:r>
      <w:r w:rsidR="00170D9A">
        <w:rPr>
          <w:szCs w:val="24"/>
        </w:rPr>
        <w:tab/>
      </w:r>
      <w:r w:rsidR="00170D9A">
        <w:rPr>
          <w:szCs w:val="24"/>
        </w:rPr>
        <w:tab/>
      </w:r>
      <w:r w:rsidRPr="00E21E7F">
        <w:rPr>
          <w:szCs w:val="24"/>
        </w:rPr>
        <w:t xml:space="preserve">INGRESSO ORE </w:t>
      </w:r>
      <w:r w:rsidR="00AF64F5" w:rsidRPr="00E21E7F">
        <w:rPr>
          <w:b/>
          <w:szCs w:val="24"/>
        </w:rPr>
        <w:t>8.</w:t>
      </w:r>
      <w:r w:rsidR="003F54F1" w:rsidRPr="00E21E7F">
        <w:rPr>
          <w:b/>
          <w:szCs w:val="24"/>
        </w:rPr>
        <w:t>30</w:t>
      </w:r>
      <w:r w:rsidRPr="00E21E7F">
        <w:rPr>
          <w:szCs w:val="24"/>
        </w:rPr>
        <w:t xml:space="preserve"> - USCITA ORE </w:t>
      </w:r>
      <w:r w:rsidR="003F54F1" w:rsidRPr="00E21E7F">
        <w:rPr>
          <w:b/>
          <w:szCs w:val="24"/>
        </w:rPr>
        <w:t>13.00</w:t>
      </w:r>
      <w:r w:rsidR="00AF64F5" w:rsidRPr="00E21E7F">
        <w:rPr>
          <w:b/>
          <w:szCs w:val="24"/>
        </w:rPr>
        <w:t xml:space="preserve"> </w:t>
      </w:r>
      <w:r w:rsidR="00AF64F5" w:rsidRPr="00E21E7F">
        <w:rPr>
          <w:b/>
          <w:i/>
          <w:szCs w:val="24"/>
        </w:rPr>
        <w:t xml:space="preserve">  </w:t>
      </w:r>
      <w:r w:rsidR="00D069D7" w:rsidRPr="00E21E7F">
        <w:rPr>
          <w:b/>
          <w:szCs w:val="24"/>
        </w:rPr>
        <w:t>Portone V</w:t>
      </w:r>
      <w:r w:rsidRPr="00E21E7F">
        <w:rPr>
          <w:b/>
          <w:szCs w:val="24"/>
        </w:rPr>
        <w:t xml:space="preserve">ia MATTEOTTI </w:t>
      </w:r>
      <w:r w:rsidRPr="00E21E7F">
        <w:rPr>
          <w:b/>
          <w:szCs w:val="24"/>
          <w:u w:val="single"/>
        </w:rPr>
        <w:t>(</w:t>
      </w:r>
      <w:r w:rsidRPr="00E21E7F">
        <w:rPr>
          <w:b/>
          <w:szCs w:val="24"/>
        </w:rPr>
        <w:t>angolo Via M. De Rosa)</w:t>
      </w:r>
    </w:p>
    <w:p w14:paraId="6CCB7499" w14:textId="77777777" w:rsidR="00242DC8" w:rsidRPr="00E21E7F" w:rsidRDefault="00242DC8" w:rsidP="000906E4">
      <w:pPr>
        <w:spacing w:after="0" w:line="360" w:lineRule="auto"/>
        <w:rPr>
          <w:b/>
          <w:szCs w:val="24"/>
        </w:rPr>
      </w:pPr>
    </w:p>
    <w:p w14:paraId="4405B744" w14:textId="1A3CE358" w:rsidR="000906E4" w:rsidRPr="00E21E7F" w:rsidRDefault="003F54F1" w:rsidP="000906E4">
      <w:pPr>
        <w:spacing w:after="0" w:line="360" w:lineRule="auto"/>
        <w:rPr>
          <w:b/>
          <w:szCs w:val="24"/>
        </w:rPr>
      </w:pPr>
      <w:r w:rsidRPr="00E21E7F">
        <w:rPr>
          <w:b/>
          <w:szCs w:val="24"/>
        </w:rPr>
        <w:t xml:space="preserve">CLASSI </w:t>
      </w:r>
      <w:r w:rsidR="00170D9A">
        <w:rPr>
          <w:b/>
          <w:szCs w:val="24"/>
        </w:rPr>
        <w:t>1</w:t>
      </w:r>
      <w:r w:rsidRPr="00E21E7F">
        <w:rPr>
          <w:b/>
          <w:szCs w:val="24"/>
        </w:rPr>
        <w:t>^A</w:t>
      </w:r>
      <w:r w:rsidR="00170D9A">
        <w:rPr>
          <w:b/>
          <w:szCs w:val="24"/>
        </w:rPr>
        <w:t xml:space="preserve"> </w:t>
      </w:r>
      <w:r w:rsidRPr="00E21E7F">
        <w:rPr>
          <w:b/>
          <w:szCs w:val="24"/>
        </w:rPr>
        <w:t>-</w:t>
      </w:r>
      <w:r w:rsidR="00170D9A">
        <w:rPr>
          <w:b/>
          <w:szCs w:val="24"/>
        </w:rPr>
        <w:t>1</w:t>
      </w:r>
      <w:r w:rsidRPr="00E21E7F">
        <w:rPr>
          <w:b/>
          <w:szCs w:val="24"/>
        </w:rPr>
        <w:t xml:space="preserve">^B    </w:t>
      </w:r>
      <w:r w:rsidRPr="00E21E7F">
        <w:rPr>
          <w:b/>
          <w:szCs w:val="24"/>
        </w:rPr>
        <w:tab/>
      </w:r>
      <w:r w:rsidRPr="00E21E7F">
        <w:rPr>
          <w:b/>
          <w:szCs w:val="24"/>
        </w:rPr>
        <w:tab/>
      </w:r>
      <w:r w:rsidRPr="00E21E7F">
        <w:rPr>
          <w:b/>
          <w:szCs w:val="24"/>
        </w:rPr>
        <w:tab/>
      </w:r>
      <w:r w:rsidRPr="00E21E7F">
        <w:rPr>
          <w:b/>
          <w:szCs w:val="24"/>
        </w:rPr>
        <w:tab/>
      </w:r>
      <w:r w:rsidRPr="00E21E7F">
        <w:rPr>
          <w:b/>
          <w:szCs w:val="24"/>
        </w:rPr>
        <w:tab/>
      </w:r>
      <w:r w:rsidR="008159AD" w:rsidRPr="00E21E7F">
        <w:rPr>
          <w:b/>
          <w:szCs w:val="24"/>
        </w:rPr>
        <w:tab/>
      </w:r>
      <w:r w:rsidRPr="00E21E7F">
        <w:rPr>
          <w:szCs w:val="24"/>
        </w:rPr>
        <w:t xml:space="preserve">INGRESSO ORE </w:t>
      </w:r>
      <w:r w:rsidRPr="00E21E7F">
        <w:rPr>
          <w:b/>
          <w:szCs w:val="24"/>
        </w:rPr>
        <w:t>8.30</w:t>
      </w:r>
      <w:r w:rsidRPr="00E21E7F">
        <w:rPr>
          <w:szCs w:val="24"/>
        </w:rPr>
        <w:t xml:space="preserve"> - USCITA ORE </w:t>
      </w:r>
      <w:r w:rsidRPr="00E21E7F">
        <w:rPr>
          <w:b/>
          <w:szCs w:val="24"/>
        </w:rPr>
        <w:t xml:space="preserve">13.00 </w:t>
      </w:r>
      <w:r w:rsidRPr="00E21E7F">
        <w:rPr>
          <w:b/>
          <w:i/>
          <w:szCs w:val="24"/>
        </w:rPr>
        <w:t xml:space="preserve">  </w:t>
      </w:r>
      <w:r w:rsidR="000906E4" w:rsidRPr="00E21E7F">
        <w:rPr>
          <w:b/>
          <w:szCs w:val="24"/>
        </w:rPr>
        <w:t>Portone P.zza MEDAGLIE D’ORO (angolo Via M. De Rosa)</w:t>
      </w:r>
    </w:p>
    <w:p w14:paraId="5444F17D" w14:textId="2A547D4D" w:rsidR="009D617E" w:rsidRPr="00E21E7F" w:rsidRDefault="00E01C38" w:rsidP="000906E4">
      <w:pPr>
        <w:spacing w:after="0"/>
        <w:rPr>
          <w:b/>
          <w:szCs w:val="24"/>
        </w:rPr>
      </w:pPr>
      <w:r w:rsidRPr="00E21E7F">
        <w:rPr>
          <w:b/>
          <w:szCs w:val="24"/>
        </w:rPr>
        <w:tab/>
      </w:r>
      <w:r w:rsidRPr="00E21E7F">
        <w:rPr>
          <w:b/>
          <w:szCs w:val="24"/>
        </w:rPr>
        <w:tab/>
      </w:r>
      <w:r w:rsidR="00242DC8" w:rsidRPr="00E21E7F">
        <w:rPr>
          <w:b/>
          <w:szCs w:val="24"/>
        </w:rPr>
        <w:tab/>
      </w:r>
      <w:r w:rsidR="00242DC8" w:rsidRPr="00E21E7F">
        <w:rPr>
          <w:b/>
          <w:szCs w:val="24"/>
        </w:rPr>
        <w:tab/>
      </w:r>
    </w:p>
    <w:p w14:paraId="0F2C1D08" w14:textId="2E5B9C5A" w:rsidR="00327E55" w:rsidRPr="0000572E" w:rsidRDefault="00327E55" w:rsidP="00327E55">
      <w:pPr>
        <w:rPr>
          <w:b/>
          <w:sz w:val="20"/>
          <w:u w:val="single"/>
        </w:rPr>
      </w:pPr>
      <w:r w:rsidRPr="0000572E">
        <w:rPr>
          <w:b/>
          <w:sz w:val="20"/>
          <w:u w:val="single"/>
        </w:rPr>
        <w:t xml:space="preserve">N.B. Con l’erogazione della mensa, le sezioni C e D osserveranno il seguente orario: </w:t>
      </w:r>
      <w:r w:rsidRPr="0000572E">
        <w:rPr>
          <w:rFonts w:cs="Calibri"/>
          <w:b/>
          <w:szCs w:val="20"/>
          <w:u w:val="single"/>
        </w:rPr>
        <w:t>INGRESSO ORE  8,30 e USCITA ORE 16.30, sempre dagli stessi ingressi di Via Matteotti</w:t>
      </w:r>
    </w:p>
    <w:p w14:paraId="472439FA" w14:textId="77777777" w:rsidR="00FE227D" w:rsidRPr="00E21E7F" w:rsidRDefault="00FE227D" w:rsidP="00C17635">
      <w:pPr>
        <w:rPr>
          <w:b/>
          <w:sz w:val="28"/>
          <w:szCs w:val="32"/>
          <w:u w:val="single"/>
        </w:rPr>
      </w:pPr>
    </w:p>
    <w:p w14:paraId="73F1356E" w14:textId="25DDC03A" w:rsidR="001F4090" w:rsidRPr="00592E19" w:rsidRDefault="00C17635" w:rsidP="00C17635">
      <w:pPr>
        <w:rPr>
          <w:b/>
          <w:sz w:val="20"/>
        </w:rPr>
      </w:pPr>
      <w:r w:rsidRPr="00592E19">
        <w:rPr>
          <w:b/>
          <w:sz w:val="24"/>
          <w:szCs w:val="28"/>
          <w:u w:val="single"/>
        </w:rPr>
        <w:t>SCUOLA SECONDARIA DI PRIMO GRADO</w:t>
      </w:r>
      <w:r w:rsidRPr="00592E19">
        <w:rPr>
          <w:b/>
          <w:sz w:val="24"/>
          <w:szCs w:val="28"/>
        </w:rPr>
        <w:t xml:space="preserve"> </w:t>
      </w:r>
      <w:r w:rsidRPr="00592E19">
        <w:rPr>
          <w:b/>
          <w:sz w:val="24"/>
          <w:szCs w:val="28"/>
        </w:rPr>
        <w:tab/>
      </w:r>
      <w:r w:rsidRPr="00592E19">
        <w:rPr>
          <w:b/>
          <w:sz w:val="20"/>
        </w:rPr>
        <w:tab/>
      </w:r>
      <w:r w:rsidRPr="00592E19">
        <w:rPr>
          <w:b/>
          <w:sz w:val="20"/>
        </w:rPr>
        <w:tab/>
      </w:r>
      <w:r w:rsidRPr="00592E19">
        <w:rPr>
          <w:b/>
          <w:sz w:val="20"/>
        </w:rPr>
        <w:tab/>
      </w:r>
    </w:p>
    <w:p w14:paraId="079BA1D1" w14:textId="4F4D12CD" w:rsidR="00D069D7" w:rsidRPr="00592E19" w:rsidRDefault="001F4090" w:rsidP="005D111F">
      <w:pPr>
        <w:spacing w:after="0" w:line="480" w:lineRule="auto"/>
        <w:jc w:val="both"/>
        <w:rPr>
          <w:b/>
          <w:szCs w:val="24"/>
          <w:shd w:val="clear" w:color="auto" w:fill="FFFFFF" w:themeFill="background1"/>
        </w:rPr>
      </w:pPr>
      <w:r w:rsidRPr="00592E19">
        <w:rPr>
          <w:b/>
          <w:szCs w:val="24"/>
        </w:rPr>
        <w:t>CLASSI</w:t>
      </w:r>
      <w:r w:rsidR="00FE5B38" w:rsidRPr="00592E19">
        <w:rPr>
          <w:b/>
          <w:szCs w:val="24"/>
        </w:rPr>
        <w:t xml:space="preserve"> </w:t>
      </w:r>
      <w:r w:rsidR="00FE5B38" w:rsidRPr="0000572E">
        <w:rPr>
          <w:b/>
          <w:szCs w:val="24"/>
        </w:rPr>
        <w:t>1</w:t>
      </w:r>
      <w:r w:rsidR="00D069D7" w:rsidRPr="0000572E">
        <w:rPr>
          <w:b/>
          <w:szCs w:val="24"/>
        </w:rPr>
        <w:t>^</w:t>
      </w:r>
      <w:r w:rsidR="00592E19" w:rsidRPr="0000572E">
        <w:rPr>
          <w:b/>
          <w:szCs w:val="24"/>
        </w:rPr>
        <w:t>B –</w:t>
      </w:r>
      <w:r w:rsidR="00DB1F00" w:rsidRPr="0000572E">
        <w:rPr>
          <w:b/>
          <w:szCs w:val="24"/>
        </w:rPr>
        <w:t xml:space="preserve"> </w:t>
      </w:r>
      <w:r w:rsidR="00592E19" w:rsidRPr="0000572E">
        <w:rPr>
          <w:b/>
          <w:szCs w:val="24"/>
        </w:rPr>
        <w:t>1</w:t>
      </w:r>
      <w:r w:rsidR="00DB1F00" w:rsidRPr="0000572E">
        <w:rPr>
          <w:b/>
          <w:szCs w:val="24"/>
        </w:rPr>
        <w:t>^</w:t>
      </w:r>
      <w:r w:rsidR="00592E19" w:rsidRPr="0000572E">
        <w:rPr>
          <w:b/>
          <w:szCs w:val="24"/>
        </w:rPr>
        <w:t>C</w:t>
      </w:r>
      <w:r w:rsidR="00DB1F00" w:rsidRPr="0000572E">
        <w:rPr>
          <w:b/>
          <w:szCs w:val="24"/>
        </w:rPr>
        <w:t xml:space="preserve"> - </w:t>
      </w:r>
      <w:r w:rsidR="00592E19" w:rsidRPr="0000572E">
        <w:rPr>
          <w:b/>
          <w:szCs w:val="24"/>
        </w:rPr>
        <w:t>1</w:t>
      </w:r>
      <w:r w:rsidR="00DB1F00" w:rsidRPr="0000572E">
        <w:rPr>
          <w:b/>
          <w:szCs w:val="24"/>
        </w:rPr>
        <w:t xml:space="preserve">^D – </w:t>
      </w:r>
      <w:r w:rsidR="0000572E" w:rsidRPr="0000572E">
        <w:rPr>
          <w:b/>
          <w:szCs w:val="24"/>
        </w:rPr>
        <w:t>2</w:t>
      </w:r>
      <w:r w:rsidR="0000572E" w:rsidRPr="0000572E">
        <w:rPr>
          <w:b/>
          <w:szCs w:val="24"/>
        </w:rPr>
        <w:t>^</w:t>
      </w:r>
      <w:r w:rsidR="0000572E" w:rsidRPr="0000572E">
        <w:rPr>
          <w:b/>
          <w:szCs w:val="24"/>
        </w:rPr>
        <w:t xml:space="preserve">C - </w:t>
      </w:r>
      <w:r w:rsidR="00DB1F00" w:rsidRPr="0000572E">
        <w:rPr>
          <w:b/>
          <w:szCs w:val="24"/>
        </w:rPr>
        <w:t>2^</w:t>
      </w:r>
      <w:proofErr w:type="gramStart"/>
      <w:r w:rsidR="00592E19" w:rsidRPr="0000572E">
        <w:rPr>
          <w:b/>
          <w:szCs w:val="24"/>
        </w:rPr>
        <w:t xml:space="preserve">D  </w:t>
      </w:r>
      <w:r w:rsidR="0000572E">
        <w:rPr>
          <w:b/>
          <w:szCs w:val="24"/>
        </w:rPr>
        <w:tab/>
      </w:r>
      <w:proofErr w:type="gramEnd"/>
      <w:r w:rsidR="003F54F1" w:rsidRPr="00592E19">
        <w:rPr>
          <w:b/>
          <w:szCs w:val="24"/>
        </w:rPr>
        <w:tab/>
      </w:r>
      <w:r w:rsidR="003F54F1" w:rsidRPr="00592E19">
        <w:rPr>
          <w:b/>
          <w:szCs w:val="24"/>
        </w:rPr>
        <w:tab/>
      </w:r>
      <w:r w:rsidR="008159AD" w:rsidRPr="00592E19">
        <w:rPr>
          <w:b/>
          <w:szCs w:val="24"/>
        </w:rPr>
        <w:tab/>
      </w:r>
      <w:r w:rsidRPr="00592E19">
        <w:rPr>
          <w:szCs w:val="24"/>
        </w:rPr>
        <w:t xml:space="preserve">INGRESSO ORE </w:t>
      </w:r>
      <w:r w:rsidRPr="00592E19">
        <w:rPr>
          <w:b/>
          <w:szCs w:val="24"/>
        </w:rPr>
        <w:t>8.</w:t>
      </w:r>
      <w:r w:rsidR="00D069D7" w:rsidRPr="00592E19">
        <w:rPr>
          <w:b/>
          <w:szCs w:val="24"/>
        </w:rPr>
        <w:t>30</w:t>
      </w:r>
      <w:bookmarkStart w:id="3" w:name="_Hlk112753411"/>
      <w:r w:rsidR="005D111F" w:rsidRPr="00592E19">
        <w:rPr>
          <w:b/>
          <w:szCs w:val="24"/>
        </w:rPr>
        <w:tab/>
      </w:r>
      <w:r w:rsidR="00D069D7" w:rsidRPr="00592E19">
        <w:rPr>
          <w:b/>
          <w:szCs w:val="24"/>
        </w:rPr>
        <w:t xml:space="preserve">Portone </w:t>
      </w:r>
      <w:r w:rsidR="000831A2" w:rsidRPr="00592E19">
        <w:rPr>
          <w:b/>
          <w:szCs w:val="24"/>
        </w:rPr>
        <w:t>P</w:t>
      </w:r>
      <w:r w:rsidRPr="00592E19">
        <w:rPr>
          <w:b/>
          <w:szCs w:val="24"/>
        </w:rPr>
        <w:t xml:space="preserve">.zza MEDAGLIE D’ORO </w:t>
      </w:r>
      <w:r w:rsidR="00D069D7" w:rsidRPr="00592E19">
        <w:rPr>
          <w:b/>
          <w:szCs w:val="24"/>
          <w:shd w:val="clear" w:color="auto" w:fill="FFFFFF" w:themeFill="background1"/>
        </w:rPr>
        <w:t>(angolo via Pestalozzi)</w:t>
      </w:r>
      <w:r w:rsidR="005D111F" w:rsidRPr="00592E19">
        <w:rPr>
          <w:b/>
          <w:szCs w:val="24"/>
          <w:shd w:val="clear" w:color="auto" w:fill="FFFFFF" w:themeFill="background1"/>
        </w:rPr>
        <w:tab/>
      </w:r>
    </w:p>
    <w:p w14:paraId="19148CA9" w14:textId="75FC4091" w:rsidR="005D111F" w:rsidRPr="00592E19" w:rsidRDefault="005D111F" w:rsidP="005D111F">
      <w:pPr>
        <w:spacing w:after="0"/>
        <w:jc w:val="both"/>
        <w:rPr>
          <w:b/>
          <w:szCs w:val="24"/>
          <w:shd w:val="clear" w:color="auto" w:fill="FFFFFF" w:themeFill="background1"/>
        </w:rPr>
      </w:pPr>
      <w:r w:rsidRPr="00592E19">
        <w:rPr>
          <w:b/>
          <w:szCs w:val="24"/>
          <w:shd w:val="clear" w:color="auto" w:fill="FFFFFF" w:themeFill="background1"/>
        </w:rPr>
        <w:tab/>
      </w:r>
      <w:r w:rsidRPr="00592E19">
        <w:rPr>
          <w:b/>
          <w:szCs w:val="24"/>
          <w:shd w:val="clear" w:color="auto" w:fill="FFFFFF" w:themeFill="background1"/>
        </w:rPr>
        <w:tab/>
      </w:r>
      <w:r w:rsidRPr="00592E19">
        <w:rPr>
          <w:b/>
          <w:szCs w:val="24"/>
          <w:shd w:val="clear" w:color="auto" w:fill="FFFFFF" w:themeFill="background1"/>
        </w:rPr>
        <w:tab/>
      </w:r>
      <w:r w:rsidRPr="00592E19">
        <w:rPr>
          <w:b/>
          <w:szCs w:val="24"/>
          <w:shd w:val="clear" w:color="auto" w:fill="FFFFFF" w:themeFill="background1"/>
        </w:rPr>
        <w:tab/>
      </w:r>
      <w:r w:rsidRPr="00592E19">
        <w:rPr>
          <w:b/>
          <w:szCs w:val="24"/>
          <w:shd w:val="clear" w:color="auto" w:fill="FFFFFF" w:themeFill="background1"/>
        </w:rPr>
        <w:tab/>
      </w:r>
      <w:r w:rsidRPr="00592E19">
        <w:rPr>
          <w:b/>
          <w:szCs w:val="24"/>
          <w:shd w:val="clear" w:color="auto" w:fill="FFFFFF" w:themeFill="background1"/>
        </w:rPr>
        <w:tab/>
      </w:r>
      <w:r w:rsidRPr="00592E19">
        <w:rPr>
          <w:b/>
          <w:szCs w:val="24"/>
          <w:shd w:val="clear" w:color="auto" w:fill="FFFFFF" w:themeFill="background1"/>
        </w:rPr>
        <w:tab/>
      </w:r>
      <w:r w:rsidR="008159AD" w:rsidRPr="00592E19">
        <w:rPr>
          <w:b/>
          <w:szCs w:val="24"/>
          <w:shd w:val="clear" w:color="auto" w:fill="FFFFFF" w:themeFill="background1"/>
        </w:rPr>
        <w:tab/>
      </w:r>
      <w:r w:rsidRPr="00592E19">
        <w:rPr>
          <w:szCs w:val="24"/>
        </w:rPr>
        <w:t xml:space="preserve">USCITA ORE </w:t>
      </w:r>
      <w:r w:rsidRPr="00592E19">
        <w:rPr>
          <w:b/>
          <w:szCs w:val="24"/>
        </w:rPr>
        <w:t>13.30</w:t>
      </w:r>
      <w:r w:rsidRPr="00592E19">
        <w:rPr>
          <w:b/>
          <w:szCs w:val="24"/>
        </w:rPr>
        <w:tab/>
        <w:t xml:space="preserve">Portone P.zza MEDAGLIE D’ORO </w:t>
      </w:r>
      <w:r w:rsidRPr="00592E19">
        <w:rPr>
          <w:b/>
          <w:szCs w:val="24"/>
          <w:shd w:val="clear" w:color="auto" w:fill="FFFFFF" w:themeFill="background1"/>
        </w:rPr>
        <w:t>(angolo via Pestalozzi)</w:t>
      </w:r>
    </w:p>
    <w:p w14:paraId="183A75E7" w14:textId="4464EC16" w:rsidR="005D111F" w:rsidRPr="00592E19" w:rsidRDefault="005D111F" w:rsidP="00D069D7">
      <w:pPr>
        <w:spacing w:after="0"/>
        <w:jc w:val="both"/>
        <w:rPr>
          <w:b/>
          <w:szCs w:val="24"/>
          <w:shd w:val="clear" w:color="auto" w:fill="FFFFFF" w:themeFill="background1"/>
        </w:rPr>
      </w:pPr>
    </w:p>
    <w:p w14:paraId="67955C1D" w14:textId="77777777" w:rsidR="005D111F" w:rsidRPr="00592E19" w:rsidRDefault="005D111F" w:rsidP="00D069D7">
      <w:pPr>
        <w:spacing w:after="0"/>
        <w:jc w:val="both"/>
        <w:rPr>
          <w:b/>
          <w:szCs w:val="24"/>
          <w:shd w:val="clear" w:color="auto" w:fill="FFFFFF" w:themeFill="background1"/>
        </w:rPr>
      </w:pPr>
    </w:p>
    <w:p w14:paraId="0BD12020" w14:textId="77777777" w:rsidR="005D111F" w:rsidRPr="00592E19" w:rsidRDefault="005D111F" w:rsidP="00D069D7">
      <w:pPr>
        <w:spacing w:after="0"/>
        <w:jc w:val="both"/>
        <w:rPr>
          <w:b/>
          <w:szCs w:val="24"/>
          <w:shd w:val="clear" w:color="auto" w:fill="FFFFFF" w:themeFill="background1"/>
        </w:rPr>
      </w:pPr>
    </w:p>
    <w:bookmarkEnd w:id="3"/>
    <w:p w14:paraId="2BBE7EAC" w14:textId="77777777" w:rsidR="00FE227D" w:rsidRPr="00592E19" w:rsidRDefault="00FE227D" w:rsidP="00D069D7">
      <w:pPr>
        <w:spacing w:after="0"/>
        <w:jc w:val="both"/>
        <w:rPr>
          <w:b/>
          <w:szCs w:val="24"/>
          <w:shd w:val="clear" w:color="auto" w:fill="FFFFFF" w:themeFill="background1"/>
        </w:rPr>
      </w:pPr>
    </w:p>
    <w:p w14:paraId="193E26B9" w14:textId="1329C653" w:rsidR="005D111F" w:rsidRPr="00592E19" w:rsidRDefault="00D069D7" w:rsidP="005D111F">
      <w:pPr>
        <w:spacing w:after="0"/>
        <w:jc w:val="both"/>
        <w:rPr>
          <w:b/>
          <w:szCs w:val="24"/>
        </w:rPr>
      </w:pPr>
      <w:r w:rsidRPr="0000572E">
        <w:rPr>
          <w:b/>
          <w:szCs w:val="24"/>
        </w:rPr>
        <w:t>CLASSI</w:t>
      </w:r>
      <w:r w:rsidR="00FE5B38" w:rsidRPr="0000572E">
        <w:rPr>
          <w:b/>
          <w:szCs w:val="24"/>
        </w:rPr>
        <w:t xml:space="preserve"> </w:t>
      </w:r>
      <w:r w:rsidRPr="0000572E">
        <w:rPr>
          <w:b/>
          <w:szCs w:val="24"/>
        </w:rPr>
        <w:t>1^A</w:t>
      </w:r>
      <w:r w:rsidR="00FE5B38" w:rsidRPr="0000572E">
        <w:rPr>
          <w:b/>
          <w:szCs w:val="24"/>
        </w:rPr>
        <w:t xml:space="preserve"> </w:t>
      </w:r>
      <w:r w:rsidRPr="0000572E">
        <w:rPr>
          <w:b/>
          <w:szCs w:val="24"/>
        </w:rPr>
        <w:t>-</w:t>
      </w:r>
      <w:r w:rsidR="00FE5B38" w:rsidRPr="0000572E">
        <w:rPr>
          <w:b/>
          <w:szCs w:val="24"/>
        </w:rPr>
        <w:t xml:space="preserve"> 2</w:t>
      </w:r>
      <w:r w:rsidRPr="0000572E">
        <w:rPr>
          <w:b/>
          <w:szCs w:val="24"/>
        </w:rPr>
        <w:t>^</w:t>
      </w:r>
      <w:r w:rsidR="00FE5B38" w:rsidRPr="0000572E">
        <w:rPr>
          <w:b/>
          <w:szCs w:val="24"/>
        </w:rPr>
        <w:t xml:space="preserve">A </w:t>
      </w:r>
      <w:r w:rsidRPr="0000572E">
        <w:rPr>
          <w:b/>
          <w:szCs w:val="24"/>
        </w:rPr>
        <w:t>-</w:t>
      </w:r>
      <w:r w:rsidR="00FE5B38" w:rsidRPr="0000572E">
        <w:rPr>
          <w:b/>
          <w:szCs w:val="24"/>
        </w:rPr>
        <w:t xml:space="preserve"> </w:t>
      </w:r>
      <w:r w:rsidR="00DB1F00" w:rsidRPr="0000572E">
        <w:rPr>
          <w:b/>
          <w:szCs w:val="24"/>
        </w:rPr>
        <w:t>3</w:t>
      </w:r>
      <w:r w:rsidR="00FE5B38" w:rsidRPr="0000572E">
        <w:rPr>
          <w:b/>
          <w:szCs w:val="24"/>
        </w:rPr>
        <w:t>^</w:t>
      </w:r>
      <w:r w:rsidR="00DB1F00" w:rsidRPr="0000572E">
        <w:rPr>
          <w:b/>
          <w:szCs w:val="24"/>
        </w:rPr>
        <w:t>A</w:t>
      </w:r>
      <w:r w:rsidR="00FE5B38" w:rsidRPr="0000572E">
        <w:rPr>
          <w:b/>
          <w:szCs w:val="24"/>
        </w:rPr>
        <w:t xml:space="preserve"> - </w:t>
      </w:r>
      <w:r w:rsidR="0000572E" w:rsidRPr="0000572E">
        <w:rPr>
          <w:b/>
          <w:szCs w:val="24"/>
        </w:rPr>
        <w:t>2</w:t>
      </w:r>
      <w:r w:rsidR="00FE5B38" w:rsidRPr="0000572E">
        <w:rPr>
          <w:b/>
          <w:szCs w:val="24"/>
        </w:rPr>
        <w:t>^B -</w:t>
      </w:r>
      <w:r w:rsidRPr="0000572E">
        <w:rPr>
          <w:b/>
          <w:szCs w:val="24"/>
        </w:rPr>
        <w:tab/>
      </w:r>
      <w:r w:rsidR="00592E19" w:rsidRPr="0000572E">
        <w:rPr>
          <w:b/>
          <w:szCs w:val="24"/>
        </w:rPr>
        <w:t>3^</w:t>
      </w:r>
      <w:r w:rsidR="0000572E" w:rsidRPr="0000572E">
        <w:rPr>
          <w:b/>
          <w:szCs w:val="24"/>
        </w:rPr>
        <w:t>D</w:t>
      </w:r>
      <w:r w:rsidRPr="00592E19">
        <w:rPr>
          <w:b/>
          <w:szCs w:val="24"/>
        </w:rPr>
        <w:tab/>
      </w:r>
      <w:r w:rsidR="003F54F1" w:rsidRPr="00592E19">
        <w:rPr>
          <w:b/>
          <w:szCs w:val="24"/>
        </w:rPr>
        <w:tab/>
      </w:r>
      <w:r w:rsidR="00592E19" w:rsidRPr="00592E19">
        <w:rPr>
          <w:b/>
          <w:szCs w:val="24"/>
        </w:rPr>
        <w:tab/>
      </w:r>
      <w:r w:rsidR="008159AD" w:rsidRPr="00592E19">
        <w:rPr>
          <w:b/>
          <w:szCs w:val="24"/>
        </w:rPr>
        <w:tab/>
      </w:r>
      <w:r w:rsidRPr="00592E19">
        <w:rPr>
          <w:szCs w:val="24"/>
        </w:rPr>
        <w:t xml:space="preserve">INGRESSO ORE </w:t>
      </w:r>
      <w:r w:rsidR="005D111F" w:rsidRPr="00592E19">
        <w:rPr>
          <w:b/>
          <w:szCs w:val="24"/>
        </w:rPr>
        <w:t>8.30</w:t>
      </w:r>
      <w:r w:rsidR="005D111F" w:rsidRPr="00592E19">
        <w:rPr>
          <w:szCs w:val="24"/>
        </w:rPr>
        <w:tab/>
      </w:r>
      <w:r w:rsidR="005D111F" w:rsidRPr="00592E19">
        <w:rPr>
          <w:b/>
          <w:szCs w:val="24"/>
        </w:rPr>
        <w:t>Portone P.zza MEDAGLIE D’ORO (angolo via Pestalozzi)</w:t>
      </w:r>
      <w:r w:rsidR="005D111F" w:rsidRPr="00592E19">
        <w:rPr>
          <w:b/>
          <w:szCs w:val="24"/>
        </w:rPr>
        <w:tab/>
      </w:r>
      <w:r w:rsidR="005D111F" w:rsidRPr="00592E19">
        <w:rPr>
          <w:b/>
          <w:szCs w:val="24"/>
        </w:rPr>
        <w:tab/>
      </w:r>
    </w:p>
    <w:p w14:paraId="14C00281" w14:textId="77777777" w:rsidR="005D111F" w:rsidRPr="00592E19" w:rsidRDefault="005D111F" w:rsidP="005D111F">
      <w:pPr>
        <w:spacing w:after="0"/>
        <w:jc w:val="both"/>
        <w:rPr>
          <w:b/>
          <w:szCs w:val="24"/>
        </w:rPr>
      </w:pPr>
    </w:p>
    <w:p w14:paraId="789B9548" w14:textId="28FBA3CE" w:rsidR="00D069D7" w:rsidRPr="00592E19" w:rsidRDefault="0019692F" w:rsidP="008159AD">
      <w:pPr>
        <w:spacing w:after="0"/>
        <w:ind w:left="4956" w:firstLine="708"/>
        <w:jc w:val="both"/>
        <w:rPr>
          <w:b/>
          <w:szCs w:val="24"/>
          <w:shd w:val="clear" w:color="auto" w:fill="FFFFFF" w:themeFill="background1"/>
        </w:rPr>
      </w:pPr>
      <w:r w:rsidRPr="00592E19">
        <w:rPr>
          <w:szCs w:val="24"/>
        </w:rPr>
        <w:t>USCITA</w:t>
      </w:r>
      <w:r w:rsidR="00D069D7" w:rsidRPr="00592E19">
        <w:rPr>
          <w:szCs w:val="24"/>
        </w:rPr>
        <w:t xml:space="preserve"> ORE </w:t>
      </w:r>
      <w:r w:rsidR="00D069D7" w:rsidRPr="00592E19">
        <w:rPr>
          <w:b/>
          <w:szCs w:val="24"/>
        </w:rPr>
        <w:t>13.30</w:t>
      </w:r>
      <w:r w:rsidR="005D111F" w:rsidRPr="00592E19">
        <w:rPr>
          <w:b/>
          <w:szCs w:val="24"/>
        </w:rPr>
        <w:tab/>
      </w:r>
      <w:bookmarkStart w:id="4" w:name="_Hlk112753706"/>
      <w:r w:rsidR="00D069D7" w:rsidRPr="00592E19">
        <w:rPr>
          <w:b/>
          <w:szCs w:val="24"/>
        </w:rPr>
        <w:t>Portone P.zza MEDAGLIE D’ORO (angolo Via M. De Rosa)</w:t>
      </w:r>
    </w:p>
    <w:bookmarkEnd w:id="4"/>
    <w:p w14:paraId="3D20F273" w14:textId="0BAAF5F3" w:rsidR="00E077F3" w:rsidRPr="00E21E7F" w:rsidRDefault="00E077F3" w:rsidP="00C17635">
      <w:pPr>
        <w:rPr>
          <w:b/>
          <w:szCs w:val="24"/>
        </w:rPr>
      </w:pPr>
    </w:p>
    <w:p w14:paraId="38AA1CCE" w14:textId="0F41DD49" w:rsidR="00FE5B38" w:rsidRPr="00E21E7F" w:rsidRDefault="008159AD" w:rsidP="00C17635">
      <w:pPr>
        <w:rPr>
          <w:b/>
          <w:sz w:val="20"/>
        </w:rPr>
      </w:pPr>
      <w:r w:rsidRPr="00E21E7F">
        <w:rPr>
          <w:noProof/>
          <w:sz w:val="18"/>
          <w:szCs w:val="20"/>
        </w:rPr>
        <w:drawing>
          <wp:anchor distT="0" distB="0" distL="114300" distR="114300" simplePos="0" relativeHeight="251661824" behindDoc="0" locked="0" layoutInCell="1" allowOverlap="1" wp14:anchorId="167C835A" wp14:editId="2D1FBC44">
            <wp:simplePos x="0" y="0"/>
            <wp:positionH relativeFrom="column">
              <wp:posOffset>5348605</wp:posOffset>
            </wp:positionH>
            <wp:positionV relativeFrom="paragraph">
              <wp:posOffset>11430</wp:posOffset>
            </wp:positionV>
            <wp:extent cx="2668270" cy="1057275"/>
            <wp:effectExtent l="19050" t="0" r="0" b="0"/>
            <wp:wrapNone/>
            <wp:docPr id="1" name="Immagine 1" descr="C:\Users\Preside\Desktop\TIMBRI con e senza firma DIR\timbro e firma dir d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ide\Desktop\TIMBRI con e senza firma DIR\timbro e firma dir de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682923D" w14:textId="3C1B2278" w:rsidR="00DD31FD" w:rsidRPr="00E21E7F" w:rsidRDefault="00DD31FD" w:rsidP="008159AD">
      <w:pPr>
        <w:spacing w:after="0"/>
        <w:rPr>
          <w:b/>
          <w:sz w:val="40"/>
          <w:szCs w:val="40"/>
        </w:rPr>
      </w:pPr>
    </w:p>
    <w:sectPr w:rsidR="00DD31FD" w:rsidRPr="00E21E7F" w:rsidSect="00F63CDF">
      <w:pgSz w:w="16838" w:h="11906" w:orient="landscape" w:code="9"/>
      <w:pgMar w:top="851" w:right="96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attachedTemplate r:id="rId1"/>
  <w:defaultTabStop w:val="708"/>
  <w:autoHyphenation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757"/>
    <w:rsid w:val="0000572E"/>
    <w:rsid w:val="00010417"/>
    <w:rsid w:val="000113C2"/>
    <w:rsid w:val="00017DE6"/>
    <w:rsid w:val="00062C47"/>
    <w:rsid w:val="000831A2"/>
    <w:rsid w:val="000906E4"/>
    <w:rsid w:val="000A2716"/>
    <w:rsid w:val="000A52D6"/>
    <w:rsid w:val="00100CF1"/>
    <w:rsid w:val="001114EE"/>
    <w:rsid w:val="00121C70"/>
    <w:rsid w:val="00125AC0"/>
    <w:rsid w:val="00150AC6"/>
    <w:rsid w:val="00170D9A"/>
    <w:rsid w:val="001921E3"/>
    <w:rsid w:val="00195AAB"/>
    <w:rsid w:val="0019692F"/>
    <w:rsid w:val="001A0E1D"/>
    <w:rsid w:val="001B0F0E"/>
    <w:rsid w:val="001C6641"/>
    <w:rsid w:val="001E0720"/>
    <w:rsid w:val="001F4090"/>
    <w:rsid w:val="0021244B"/>
    <w:rsid w:val="002252F3"/>
    <w:rsid w:val="00242DC8"/>
    <w:rsid w:val="002630D1"/>
    <w:rsid w:val="00277688"/>
    <w:rsid w:val="0028333D"/>
    <w:rsid w:val="00286D1D"/>
    <w:rsid w:val="002C6177"/>
    <w:rsid w:val="0030320A"/>
    <w:rsid w:val="00313FF9"/>
    <w:rsid w:val="003151EA"/>
    <w:rsid w:val="00316311"/>
    <w:rsid w:val="00327E55"/>
    <w:rsid w:val="00384441"/>
    <w:rsid w:val="003A23E9"/>
    <w:rsid w:val="003B0446"/>
    <w:rsid w:val="003B13A9"/>
    <w:rsid w:val="003E32A0"/>
    <w:rsid w:val="003F54F1"/>
    <w:rsid w:val="0040056D"/>
    <w:rsid w:val="00410B84"/>
    <w:rsid w:val="0046067F"/>
    <w:rsid w:val="004C3272"/>
    <w:rsid w:val="004E2FC0"/>
    <w:rsid w:val="004E31CA"/>
    <w:rsid w:val="00503ABD"/>
    <w:rsid w:val="00521C33"/>
    <w:rsid w:val="00592E19"/>
    <w:rsid w:val="005A50D3"/>
    <w:rsid w:val="005D111F"/>
    <w:rsid w:val="006050E4"/>
    <w:rsid w:val="00617414"/>
    <w:rsid w:val="00634C55"/>
    <w:rsid w:val="006361B9"/>
    <w:rsid w:val="006414DA"/>
    <w:rsid w:val="00643C0C"/>
    <w:rsid w:val="006702DB"/>
    <w:rsid w:val="006832A3"/>
    <w:rsid w:val="006C391C"/>
    <w:rsid w:val="006E5519"/>
    <w:rsid w:val="00716312"/>
    <w:rsid w:val="00721158"/>
    <w:rsid w:val="00731721"/>
    <w:rsid w:val="00771EF3"/>
    <w:rsid w:val="007A4FDD"/>
    <w:rsid w:val="007B339F"/>
    <w:rsid w:val="007C5EA4"/>
    <w:rsid w:val="007F69C8"/>
    <w:rsid w:val="007F7334"/>
    <w:rsid w:val="008159AD"/>
    <w:rsid w:val="0084158B"/>
    <w:rsid w:val="008538B6"/>
    <w:rsid w:val="00854904"/>
    <w:rsid w:val="00862438"/>
    <w:rsid w:val="0087130D"/>
    <w:rsid w:val="00883757"/>
    <w:rsid w:val="008F1D19"/>
    <w:rsid w:val="008F2F7A"/>
    <w:rsid w:val="0091067E"/>
    <w:rsid w:val="00943E27"/>
    <w:rsid w:val="009574F0"/>
    <w:rsid w:val="00967CC5"/>
    <w:rsid w:val="009C19C4"/>
    <w:rsid w:val="009D617E"/>
    <w:rsid w:val="00A2358B"/>
    <w:rsid w:val="00A762B1"/>
    <w:rsid w:val="00A83F49"/>
    <w:rsid w:val="00AB48AE"/>
    <w:rsid w:val="00AD3BC2"/>
    <w:rsid w:val="00AF64F5"/>
    <w:rsid w:val="00B2303C"/>
    <w:rsid w:val="00B56BAC"/>
    <w:rsid w:val="00B7056A"/>
    <w:rsid w:val="00B86F11"/>
    <w:rsid w:val="00BA24C8"/>
    <w:rsid w:val="00BB0415"/>
    <w:rsid w:val="00C17635"/>
    <w:rsid w:val="00C574C8"/>
    <w:rsid w:val="00C61F53"/>
    <w:rsid w:val="00C6734D"/>
    <w:rsid w:val="00C73EBB"/>
    <w:rsid w:val="00C81579"/>
    <w:rsid w:val="00C93E1E"/>
    <w:rsid w:val="00CA662C"/>
    <w:rsid w:val="00CF70BD"/>
    <w:rsid w:val="00D069D7"/>
    <w:rsid w:val="00D3123E"/>
    <w:rsid w:val="00D9608F"/>
    <w:rsid w:val="00DA6A51"/>
    <w:rsid w:val="00DB1F00"/>
    <w:rsid w:val="00DC036F"/>
    <w:rsid w:val="00DC361F"/>
    <w:rsid w:val="00DD31FD"/>
    <w:rsid w:val="00DD4509"/>
    <w:rsid w:val="00E01C38"/>
    <w:rsid w:val="00E077F3"/>
    <w:rsid w:val="00E21E7F"/>
    <w:rsid w:val="00E47560"/>
    <w:rsid w:val="00E716A4"/>
    <w:rsid w:val="00E90A9B"/>
    <w:rsid w:val="00EB597B"/>
    <w:rsid w:val="00ED2C11"/>
    <w:rsid w:val="00F61257"/>
    <w:rsid w:val="00F63CDF"/>
    <w:rsid w:val="00FA79D9"/>
    <w:rsid w:val="00FC4654"/>
    <w:rsid w:val="00FE227D"/>
    <w:rsid w:val="00FE5B38"/>
    <w:rsid w:val="00FE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B3B87"/>
  <w15:docId w15:val="{8B48984A-8531-4870-9D1C-A66798C9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7E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8375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2252F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0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0F0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GRESSO%20USCI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INGRESSO USCITA</Template>
  <TotalTime>26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1° Circolo</dc:creator>
  <cp:lastModifiedBy>Nadia</cp:lastModifiedBy>
  <cp:revision>10</cp:revision>
  <cp:lastPrinted>2022-08-30T10:32:00Z</cp:lastPrinted>
  <dcterms:created xsi:type="dcterms:W3CDTF">2023-08-28T07:40:00Z</dcterms:created>
  <dcterms:modified xsi:type="dcterms:W3CDTF">2024-08-13T07:50:00Z</dcterms:modified>
</cp:coreProperties>
</file>